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D4" w:rsidRDefault="009B6B29" w:rsidP="00DC15D4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DC15D4" w:rsidRDefault="00DC15D4" w:rsidP="00DC15D4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DC15D4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C15D4" w:rsidRPr="00CE7DC6" w:rsidRDefault="009B6B29" w:rsidP="00DC15D4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Pr="00D635C4" w:rsidRDefault="00DC15D4" w:rsidP="00DC15D4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האנרגיה</w:t>
            </w:r>
          </w:p>
        </w:tc>
      </w:tr>
      <w:tr w:rsidR="007548B0" w:rsidTr="00DC15D4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C15D4" w:rsidRPr="00CE7DC6" w:rsidRDefault="009B6B29" w:rsidP="00DC15D4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Pr="00D635C4" w:rsidRDefault="00DC15D4" w:rsidP="00DC15D4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רשות הגז הטבעי</w:t>
            </w:r>
          </w:p>
        </w:tc>
      </w:tr>
      <w:tr w:rsidR="007548B0" w:rsidTr="00DC15D4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C15D4" w:rsidRPr="00CE7DC6" w:rsidRDefault="009B6B29" w:rsidP="00DC15D4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Default="00D91EEB" w:rsidP="00BE3975">
            <w:pPr>
              <w:jc w:val="center"/>
            </w:pPr>
            <w:r>
              <w:rPr>
                <w:rFonts w:hint="cs"/>
                <w:rtl/>
              </w:rPr>
              <w:t>28.09.2022</w:t>
            </w:r>
          </w:p>
        </w:tc>
      </w:tr>
    </w:tbl>
    <w:p w:rsidR="00DC15D4" w:rsidRDefault="00DC15D4" w:rsidP="00DC15D4">
      <w:pPr>
        <w:rPr>
          <w:rtl/>
        </w:rPr>
      </w:pPr>
    </w:p>
    <w:p w:rsidR="00DC15D4" w:rsidRDefault="00DC15D4" w:rsidP="00DC15D4">
      <w:pPr>
        <w:rPr>
          <w:rtl/>
        </w:rPr>
      </w:pPr>
    </w:p>
    <w:p w:rsidR="00DC15D4" w:rsidRDefault="00DC15D4" w:rsidP="00DC15D4">
      <w:pPr>
        <w:rPr>
          <w:rtl/>
        </w:rPr>
      </w:pPr>
    </w:p>
    <w:p w:rsidR="00DC15D4" w:rsidRDefault="00DC15D4" w:rsidP="00DC15D4">
      <w:pPr>
        <w:rPr>
          <w:rtl/>
        </w:rPr>
      </w:pPr>
    </w:p>
    <w:p w:rsidR="00DC15D4" w:rsidRDefault="00DC15D4" w:rsidP="00DC15D4">
      <w:pPr>
        <w:rPr>
          <w:rtl/>
        </w:rPr>
      </w:pPr>
    </w:p>
    <w:p w:rsidR="00DC15D4" w:rsidRDefault="00DC15D4" w:rsidP="00DC15D4">
      <w:pPr>
        <w:rPr>
          <w:rtl/>
        </w:rPr>
      </w:pPr>
    </w:p>
    <w:p w:rsidR="00DC15D4" w:rsidRDefault="009B6B29" w:rsidP="00D91EEB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 xml:space="preserve">חוות דעת מקצועית במסגרת כוונה להתקשר עם </w:t>
      </w:r>
      <w:r w:rsidR="00D91EEB">
        <w:rPr>
          <w:rFonts w:ascii="Arial" w:hAnsi="Arial" w:hint="cs"/>
          <w:bCs/>
          <w:sz w:val="22"/>
          <w:szCs w:val="22"/>
          <w:u w:val="single"/>
          <w:rtl/>
        </w:rPr>
        <w:t>נגב גז טבעי בע"מ כ</w:t>
      </w:r>
      <w:r>
        <w:rPr>
          <w:rFonts w:ascii="Arial" w:hAnsi="Arial"/>
          <w:bCs/>
          <w:sz w:val="22"/>
          <w:szCs w:val="22"/>
          <w:u w:val="single"/>
          <w:rtl/>
        </w:rPr>
        <w:t>ספק יחיד</w:t>
      </w:r>
      <w:r w:rsidR="005C488D">
        <w:rPr>
          <w:rFonts w:ascii="Arial" w:hAnsi="Arial" w:hint="cs"/>
          <w:bCs/>
          <w:sz w:val="22"/>
          <w:szCs w:val="22"/>
          <w:u w:val="single"/>
          <w:rtl/>
        </w:rPr>
        <w:t xml:space="preserve"> </w:t>
      </w:r>
    </w:p>
    <w:p w:rsidR="00DC15D4" w:rsidRPr="00316881" w:rsidRDefault="00DC15D4" w:rsidP="00DC15D4">
      <w:pPr>
        <w:jc w:val="both"/>
        <w:rPr>
          <w:rFonts w:ascii="Arial" w:hAnsi="Arial"/>
          <w:b/>
          <w:sz w:val="22"/>
          <w:szCs w:val="22"/>
          <w:rtl/>
        </w:rPr>
      </w:pPr>
    </w:p>
    <w:p w:rsidR="00DC15D4" w:rsidRPr="00AF57E9" w:rsidRDefault="009B6B29" w:rsidP="00806C5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06C53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DC15D4" w:rsidRPr="00AF57E9" w:rsidRDefault="00DC15D4" w:rsidP="00DC15D4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C39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C15D4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</w:t>
            </w:r>
            <w:r w:rsidRPr="00D91EEB">
              <w:rPr>
                <w:rFonts w:asciiTheme="minorBidi" w:hAnsiTheme="minorBidi" w:cstheme="minorBidi"/>
                <w:bCs/>
                <w:sz w:val="21"/>
                <w:szCs w:val="21"/>
                <w:u w:val="single"/>
                <w:rtl/>
              </w:rPr>
              <w:t>העבודה)</w:t>
            </w:r>
          </w:p>
        </w:tc>
      </w:tr>
      <w:tr w:rsidR="007548B0" w:rsidTr="00CC39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תשתית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גז שהוקמה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לחיבור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צרכנים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ביתיים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בעיר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ובשכונת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הניצחון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בדימונה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הופעלה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ידי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גזטיב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ובתום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תקופת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הרישיון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הבעלות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הנכסים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הועברה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למדינה</w:t>
            </w:r>
            <w:r>
              <w:rPr>
                <w:rtl/>
              </w:rPr>
              <w:t xml:space="preserve">. 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91EEB" w:rsidRDefault="00316881" w:rsidP="00D308AF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חברת </w:t>
            </w:r>
            <w:r w:rsidR="00D91EEB">
              <w:rPr>
                <w:rFonts w:hint="cs"/>
                <w:rtl/>
              </w:rPr>
              <w:t>נגב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גז</w:t>
            </w:r>
            <w:r w:rsidR="00D91EEB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טבעי בע"מ (להלן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נגב גז או החברה), בעלת רישיון להקמה והפעלה של רשת חלוקה באזור. החברה בעלת מונופול אזורי וזכות בלעדית להקים ולתפעל את רשת החלוקה באזור נגב. </w:t>
            </w:r>
            <w:r w:rsidR="00D91EEB">
              <w:rPr>
                <w:rFonts w:hint="cs"/>
                <w:rtl/>
              </w:rPr>
              <w:t>ועל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מנת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ש</w:t>
            </w:r>
            <w:r>
              <w:rPr>
                <w:rFonts w:hint="cs"/>
                <w:rtl/>
              </w:rPr>
              <w:t xml:space="preserve"> שאספקת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הטבעי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לצרכנים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הביתיים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שקיבלו את הגז הטבעי שלהם מחברת גזטיב לא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תפגע </w:t>
            </w:r>
            <w:r w:rsidR="00D308AF">
              <w:rPr>
                <w:rFonts w:hint="cs"/>
                <w:rtl/>
              </w:rPr>
              <w:t>המדינה</w:t>
            </w:r>
            <w:r w:rsidR="00D308AF">
              <w:rPr>
                <w:rtl/>
              </w:rPr>
              <w:t xml:space="preserve"> </w:t>
            </w:r>
            <w:r w:rsidR="00D308AF">
              <w:rPr>
                <w:rFonts w:hint="cs"/>
                <w:rtl/>
              </w:rPr>
              <w:t>העניקה</w:t>
            </w:r>
            <w:r w:rsidR="00D308AF">
              <w:rPr>
                <w:rtl/>
              </w:rPr>
              <w:t xml:space="preserve"> </w:t>
            </w:r>
            <w:r w:rsidR="00D308AF">
              <w:rPr>
                <w:rFonts w:hint="cs"/>
                <w:rtl/>
              </w:rPr>
              <w:t>לנגב גז זכות</w:t>
            </w:r>
            <w:r w:rsidR="00D308AF">
              <w:rPr>
                <w:rtl/>
              </w:rPr>
              <w:t xml:space="preserve"> </w:t>
            </w:r>
            <w:r w:rsidR="00D308AF">
              <w:rPr>
                <w:rFonts w:hint="cs"/>
                <w:rtl/>
              </w:rPr>
              <w:t>שימוש</w:t>
            </w:r>
            <w:r w:rsidR="00D308AF">
              <w:rPr>
                <w:rtl/>
              </w:rPr>
              <w:t xml:space="preserve"> </w:t>
            </w:r>
            <w:r w:rsidR="00D308AF">
              <w:rPr>
                <w:rFonts w:hint="cs"/>
                <w:rtl/>
              </w:rPr>
              <w:t>על</w:t>
            </w:r>
            <w:r w:rsidR="00D308AF">
              <w:rPr>
                <w:rtl/>
              </w:rPr>
              <w:t xml:space="preserve"> </w:t>
            </w:r>
            <w:r w:rsidR="00D308AF">
              <w:rPr>
                <w:rFonts w:hint="cs"/>
                <w:rtl/>
              </w:rPr>
              <w:t>הנכסים שהועברו בתום תקופת הרישיון של גזטיב וזאת במטרה</w:t>
            </w:r>
            <w:r w:rsidR="00D308AF">
              <w:rPr>
                <w:rtl/>
              </w:rPr>
              <w:t xml:space="preserve"> </w:t>
            </w:r>
            <w:r w:rsidR="00D308AF">
              <w:rPr>
                <w:rFonts w:hint="cs"/>
                <w:rtl/>
              </w:rPr>
              <w:t>ש</w:t>
            </w:r>
            <w:r w:rsidR="00D91EEB">
              <w:rPr>
                <w:rFonts w:hint="cs"/>
                <w:rtl/>
              </w:rPr>
              <w:t>החברה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תתפעל</w:t>
            </w:r>
            <w:r w:rsidR="00D91EEB">
              <w:rPr>
                <w:rtl/>
              </w:rPr>
              <w:t xml:space="preserve">, </w:t>
            </w:r>
            <w:r w:rsidR="00D91EEB">
              <w:rPr>
                <w:rFonts w:hint="cs"/>
                <w:rtl/>
              </w:rPr>
              <w:t>תתחזק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ותחלק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גז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לצרכנים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הביתיים</w:t>
            </w:r>
            <w:r w:rsidR="00D91EEB">
              <w:rPr>
                <w:rtl/>
              </w:rPr>
              <w:t xml:space="preserve"> 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tl/>
              </w:rPr>
              <w:t xml:space="preserve"> 27 </w:t>
            </w:r>
            <w:r>
              <w:rPr>
                <w:rFonts w:hint="cs"/>
                <w:rtl/>
              </w:rPr>
              <w:t>במרץ</w:t>
            </w:r>
            <w:r>
              <w:rPr>
                <w:rtl/>
              </w:rPr>
              <w:t xml:space="preserve"> 2018 </w:t>
            </w:r>
            <w:r>
              <w:rPr>
                <w:rFonts w:hint="cs"/>
                <w:rtl/>
              </w:rPr>
              <w:t>נחתם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המדינה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לחברה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מסמך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ההסכמות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שכותרתו</w:t>
            </w:r>
            <w:r>
              <w:rPr>
                <w:rtl/>
              </w:rPr>
              <w:t xml:space="preserve"> "</w:t>
            </w:r>
            <w:r>
              <w:rPr>
                <w:rFonts w:hint="cs"/>
                <w:rtl/>
              </w:rPr>
              <w:t>הסכמות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המדינה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וחברת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נגב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גז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טבעי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בע</w:t>
            </w:r>
            <w:r>
              <w:rPr>
                <w:rtl/>
              </w:rPr>
              <w:t>"</w:t>
            </w:r>
            <w:r>
              <w:rPr>
                <w:rFonts w:hint="cs"/>
                <w:rtl/>
              </w:rPr>
              <w:t>מ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לשם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מניעת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פגיעה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ברצף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אספקת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גז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טבעי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לצרכנים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בעיר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ובשכונת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הניצחון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בדימונה</w:t>
            </w:r>
            <w:r w:rsidR="00316881">
              <w:rPr>
                <w:rtl/>
              </w:rPr>
              <w:t>"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להלן</w:t>
            </w:r>
            <w:r w:rsidR="00316881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הסכם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>).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בהסכם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נקבע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הצדדים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יחליטו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ביצוע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עבודות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דחופות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כשהתשלום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בגין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ביצוע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עבודות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יינתן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מהמדינה</w:t>
            </w:r>
            <w:r>
              <w:rPr>
                <w:rtl/>
              </w:rPr>
              <w:t xml:space="preserve">. 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בהתאם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ביום</w:t>
            </w:r>
            <w:r>
              <w:rPr>
                <w:rtl/>
              </w:rPr>
              <w:t xml:space="preserve"> 28 </w:t>
            </w:r>
            <w:r>
              <w:rPr>
                <w:rFonts w:hint="cs"/>
                <w:rtl/>
              </w:rPr>
              <w:t>בינואר</w:t>
            </w:r>
            <w:r>
              <w:rPr>
                <w:rtl/>
              </w:rPr>
              <w:t xml:space="preserve"> 2019 </w:t>
            </w:r>
            <w:r>
              <w:rPr>
                <w:rFonts w:hint="cs"/>
                <w:rtl/>
              </w:rPr>
              <w:t>חתמו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הצדדים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הסכם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שאושר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בועדת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מכרזים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המשרד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לביצוע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עבודות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בהתאם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לאמור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בסעיף</w:t>
            </w:r>
            <w:r>
              <w:rPr>
                <w:rtl/>
              </w:rPr>
              <w:t xml:space="preserve"> 6 </w:t>
            </w:r>
            <w:r>
              <w:rPr>
                <w:rFonts w:hint="cs"/>
                <w:rtl/>
              </w:rPr>
              <w:t>להסכם</w:t>
            </w:r>
            <w:r w:rsidR="0031688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להלן</w:t>
            </w:r>
            <w:r w:rsidR="00316881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הסכם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העבודות</w:t>
            </w:r>
            <w:r>
              <w:rPr>
                <w:rtl/>
              </w:rPr>
              <w:t xml:space="preserve">), </w:t>
            </w:r>
            <w:r>
              <w:rPr>
                <w:rFonts w:hint="cs"/>
                <w:rtl/>
              </w:rPr>
              <w:t>אותן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ביצעה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החברה</w:t>
            </w:r>
            <w:r>
              <w:rPr>
                <w:rtl/>
              </w:rPr>
              <w:t>.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במסגרת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סעיף</w:t>
            </w:r>
            <w:r>
              <w:rPr>
                <w:rtl/>
              </w:rPr>
              <w:t xml:space="preserve"> 10 </w:t>
            </w:r>
            <w:r>
              <w:rPr>
                <w:rFonts w:hint="cs"/>
                <w:rtl/>
              </w:rPr>
              <w:t>בהסכם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הוסכם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ככל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שיהיה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צורך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בביצוע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עבודות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נוספות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בהשקעה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העולה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הסכומים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המצטברים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המיועדים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לכך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כמפורט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בהסכם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הנושא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יובא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להכרעה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מנהל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רשות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הטבעי</w:t>
            </w:r>
            <w:r>
              <w:rPr>
                <w:rtl/>
              </w:rPr>
              <w:t>.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91EEB" w:rsidRDefault="00D308AF" w:rsidP="00D308AF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הואיל והמדינה ונגב גז סבורות כי נדרש לבצע עבודות נוספות בתשתית הגז הטבעי שהועברה מגזטיב, </w:t>
            </w:r>
            <w:r w:rsidR="00D91EEB">
              <w:rPr>
                <w:rFonts w:hint="cs"/>
                <w:rtl/>
              </w:rPr>
              <w:t>בחודשים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האחרונים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התקיימו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דיונים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רבים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בנושא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עם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החברה</w:t>
            </w:r>
            <w:r w:rsidR="00D91EEB">
              <w:rPr>
                <w:rtl/>
              </w:rPr>
              <w:t xml:space="preserve">, </w:t>
            </w:r>
            <w:r w:rsidR="00D91EEB">
              <w:rPr>
                <w:rFonts w:hint="cs"/>
                <w:rtl/>
              </w:rPr>
              <w:t>במסגרתם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נבחנו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כלל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העבודות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הדרושות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והסוגיות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הדרושות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לעניין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ובהתאם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גובשה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טיוטת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הסכם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המצור</w:t>
            </w:r>
            <w:r w:rsidR="00316881">
              <w:rPr>
                <w:rFonts w:hint="cs"/>
                <w:rtl/>
              </w:rPr>
              <w:t>פת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לפניה</w:t>
            </w:r>
            <w:r w:rsidR="00D91EEB">
              <w:rPr>
                <w:rtl/>
              </w:rPr>
              <w:t xml:space="preserve"> </w:t>
            </w:r>
            <w:r w:rsidR="00D91EEB">
              <w:rPr>
                <w:rFonts w:hint="cs"/>
                <w:rtl/>
              </w:rPr>
              <w:t>זו</w:t>
            </w:r>
            <w:r w:rsidR="00D91EEB">
              <w:rPr>
                <w:rtl/>
              </w:rPr>
              <w:t>.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נוכח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המוסבר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לעיל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רשות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הגז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הטבעי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מבקשת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להתקשר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נגב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גז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בהסכם</w:t>
            </w:r>
            <w:r>
              <w:rPr>
                <w:rtl/>
              </w:rPr>
              <w:t xml:space="preserve"> "</w:t>
            </w:r>
            <w:r>
              <w:rPr>
                <w:rFonts w:hint="cs"/>
                <w:rtl/>
              </w:rPr>
              <w:t>לביצוע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עבודות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נוספות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לפי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סעיף</w:t>
            </w:r>
            <w:r>
              <w:rPr>
                <w:rtl/>
              </w:rPr>
              <w:t xml:space="preserve"> 10 </w:t>
            </w:r>
            <w:r>
              <w:rPr>
                <w:rFonts w:hint="cs"/>
                <w:rtl/>
              </w:rPr>
              <w:t>למסמך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ההסכמות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ברשת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החלוקה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בעיר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ערד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ובשכונת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הניצחון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בדימונה</w:t>
            </w:r>
            <w:r>
              <w:rPr>
                <w:rtl/>
              </w:rPr>
              <w:t>".</w:t>
            </w:r>
          </w:p>
          <w:p w:rsidR="00D91EEB" w:rsidRDefault="00D91EEB" w:rsidP="00D91EEB">
            <w:pPr>
              <w:spacing w:line="276" w:lineRule="auto"/>
              <w:jc w:val="both"/>
              <w:rPr>
                <w:rtl/>
              </w:rPr>
            </w:pPr>
          </w:p>
          <w:p w:rsidR="00DC15D4" w:rsidRPr="00F47ECE" w:rsidRDefault="00DC15D4" w:rsidP="00D91EEB">
            <w:pPr>
              <w:spacing w:line="276" w:lineRule="auto"/>
              <w:jc w:val="both"/>
            </w:pPr>
          </w:p>
        </w:tc>
      </w:tr>
    </w:tbl>
    <w:p w:rsidR="00DC15D4" w:rsidRDefault="00DC15D4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316881">
      <w:pPr>
        <w:tabs>
          <w:tab w:val="left" w:pos="949"/>
        </w:tabs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Default="00D91EEB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A16E6E" w:rsidRDefault="00A16E6E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D91EEB" w:rsidRPr="00AF57E9" w:rsidRDefault="00D91EEB" w:rsidP="00DC15D4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DC15D4" w:rsidRPr="00AF57E9" w:rsidRDefault="009B6B29" w:rsidP="005C488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06C53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DC15D4" w:rsidRPr="00AF57E9" w:rsidRDefault="00DC15D4" w:rsidP="00DC15D4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DC15D4" w:rsidRPr="00AF57E9" w:rsidRDefault="009B6B29" w:rsidP="00DC15D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DC15D4" w:rsidRPr="00AF57E9" w:rsidRDefault="00DC15D4" w:rsidP="00DC15D4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DC15D4">
        <w:tc>
          <w:tcPr>
            <w:tcW w:w="3085" w:type="dxa"/>
            <w:hideMark/>
          </w:tcPr>
          <w:p w:rsidR="00DC15D4" w:rsidRPr="00AF57E9" w:rsidRDefault="009B6B29" w:rsidP="00D91EE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D91EE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DC15D4" w:rsidRPr="00AF57E9" w:rsidRDefault="00D91EEB" w:rsidP="00D91EE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1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DC15D4" w:rsidRPr="00AF57E9" w:rsidRDefault="00D91EE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DC15D4" w:rsidRPr="00AF57E9" w:rsidRDefault="00DC15D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DC15D4" w:rsidRPr="00AF57E9" w:rsidRDefault="00DC15D4" w:rsidP="00DC15D4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DC15D4">
        <w:tc>
          <w:tcPr>
            <w:tcW w:w="2698" w:type="dxa"/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DC15D4" w:rsidRPr="00AF57E9" w:rsidRDefault="00D91EE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נגב גז טבעי בע"מ</w:t>
            </w:r>
          </w:p>
        </w:tc>
      </w:tr>
      <w:tr w:rsidR="007548B0" w:rsidTr="00DC15D4">
        <w:tc>
          <w:tcPr>
            <w:tcW w:w="2698" w:type="dxa"/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DC15D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DC15D4" w:rsidRPr="00AF57E9" w:rsidRDefault="00DC15D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DC15D4">
        <w:tc>
          <w:tcPr>
            <w:tcW w:w="2698" w:type="dxa"/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DC15D4" w:rsidRPr="00AF57E9" w:rsidRDefault="00806C53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DC15D4" w:rsidRPr="00AF57E9" w:rsidRDefault="00E350B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DC15D4">
        <w:tc>
          <w:tcPr>
            <w:tcW w:w="2698" w:type="dxa"/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DC15D4" w:rsidRPr="00D91EEB" w:rsidRDefault="00D91EEB" w:rsidP="00D91EE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91EEB">
              <w:rPr>
                <w:rtl/>
              </w:rPr>
              <w:t xml:space="preserve">25,641,025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בתוספת</w:t>
            </w:r>
            <w:r w:rsidR="00DC15D4" w:rsidRPr="00D91E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מע"מ</w:t>
            </w:r>
            <w:r w:rsidR="00B34925" w:rsidRPr="00D91E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מפורט בטיוטת ההסכם</w:t>
            </w:r>
            <w:r w:rsidR="00B34925" w:rsidRPr="00D91E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Tr="00DC15D4">
        <w:tc>
          <w:tcPr>
            <w:tcW w:w="2698" w:type="dxa"/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DC15D4" w:rsidRPr="00AF57E9" w:rsidRDefault="00473AB8" w:rsidP="00473AB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18 חודשים</w:t>
            </w:r>
            <w:r w:rsidR="00B34925" w:rsidRPr="003546A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מיום חתימה על ההסכם.</w:t>
            </w:r>
          </w:p>
        </w:tc>
      </w:tr>
    </w:tbl>
    <w:p w:rsidR="00DC15D4" w:rsidRPr="00AF57E9" w:rsidRDefault="00DC15D4" w:rsidP="00DC15D4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DC15D4" w:rsidRPr="00AF57E9" w:rsidRDefault="009B6B29" w:rsidP="00DC15D4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DC15D4" w:rsidRPr="00AF57E9" w:rsidRDefault="009B6B29" w:rsidP="00DC15D4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DC15D4" w:rsidRPr="00AF57E9" w:rsidRDefault="00DC15D4" w:rsidP="00DC15D4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DC15D4" w:rsidRPr="00AF57E9" w:rsidRDefault="009B6B29" w:rsidP="00DC15D4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DC15D4" w:rsidRPr="00AF57E9" w:rsidRDefault="009B6B29" w:rsidP="00DC15D4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DC15D4" w:rsidRPr="00AF57E9" w:rsidRDefault="009B6B29" w:rsidP="00DC15D4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DC15D4" w:rsidRPr="00AF57E9" w:rsidRDefault="009B6B29" w:rsidP="00DC15D4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DC15D4" w:rsidRPr="00AF57E9" w:rsidRDefault="00DC15D4" w:rsidP="00DC15D4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C39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6E" w:rsidRPr="006E448B" w:rsidRDefault="00A16E6E" w:rsidP="006E448B">
            <w:pPr>
              <w:pStyle w:val="af4"/>
              <w:spacing w:after="160" w:line="276" w:lineRule="auto"/>
              <w:contextualSpacing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רשות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הטבעי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מבקשת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להתקשר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עם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חברת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נגב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טבעי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בע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(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להלן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–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החברה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או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נגב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)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בפטור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ממכרז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לפי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תקנה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3(29)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לתקנות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חובת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המכרזים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,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תשנ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-1993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הואיל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>
              <w:rPr>
                <w:rFonts w:ascii="David" w:hAnsi="David" w:cs="David" w:hint="cs"/>
                <w:b/>
                <w:sz w:val="24"/>
                <w:szCs w:val="24"/>
                <w:rtl/>
              </w:rPr>
              <w:t>ו</w:t>
            </w:r>
            <w:r w:rsidR="00DC0733"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בהתאם</w:t>
            </w:r>
            <w:r w:rsidR="00DC0733"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לרישיון</w:t>
            </w:r>
            <w:r w:rsidR="00DC0733"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החלוקה</w:t>
            </w:r>
            <w:r w:rsidR="00DC0733"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שניתן</w:t>
            </w:r>
            <w:r w:rsidR="00DC0733"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לנגב</w:t>
            </w:r>
            <w:r w:rsidR="00DC0733"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גז</w:t>
            </w:r>
            <w:r w:rsidR="00DC0733"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החברה</w:t>
            </w:r>
            <w:r w:rsidR="00DC0733"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היא </w:t>
            </w:r>
            <w:r w:rsidR="00DC0733" w:rsidRPr="00C85A00">
              <w:rPr>
                <w:rFonts w:ascii="David" w:hAnsi="David" w:cs="David" w:hint="cs"/>
                <w:b/>
                <w:sz w:val="24"/>
                <w:szCs w:val="24"/>
                <w:rtl/>
              </w:rPr>
              <w:t>בעלת</w:t>
            </w:r>
            <w:r w:rsidR="00DC0733" w:rsidRPr="00C85A0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הזכות </w:t>
            </w:r>
            <w:r w:rsidR="00DC0733" w:rsidRPr="006E448B">
              <w:rPr>
                <w:rFonts w:ascii="David" w:hAnsi="David" w:cs="David"/>
                <w:b/>
                <w:sz w:val="24"/>
                <w:szCs w:val="24"/>
                <w:rtl/>
              </w:rPr>
              <w:t>הבלעדית באזור נגב להקים</w:t>
            </w:r>
            <w:r w:rsidR="00DC0733" w:rsidRPr="00C85A0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DC0733" w:rsidRPr="00C85A00">
              <w:rPr>
                <w:rFonts w:ascii="David" w:hAnsi="David" w:cs="David" w:hint="cs"/>
                <w:b/>
                <w:sz w:val="24"/>
                <w:szCs w:val="24"/>
                <w:rtl/>
              </w:rPr>
              <w:t>ולהפעיל</w:t>
            </w:r>
            <w:r w:rsidR="00DC0733" w:rsidRPr="00C85A0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רשת חלוקה ולחבר צרכנים לרשת חלוקה זו ולכן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היא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היחידה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היכולה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לבצע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את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ההתקשרות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ובכך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מהווה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ספק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יחיד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כמשמעותו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בתקנות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,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והכל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כמפורט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6E448B">
              <w:rPr>
                <w:rFonts w:ascii="David" w:hAnsi="David" w:cs="David" w:hint="cs"/>
                <w:b/>
                <w:sz w:val="24"/>
                <w:szCs w:val="24"/>
                <w:rtl/>
              </w:rPr>
              <w:t>להלן</w:t>
            </w:r>
            <w:r w:rsidRPr="006E448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. </w:t>
            </w:r>
          </w:p>
          <w:p w:rsidR="00A16E6E" w:rsidRPr="00A16E6E" w:rsidRDefault="00A16E6E" w:rsidP="00A16E6E">
            <w:pPr>
              <w:pStyle w:val="af4"/>
              <w:spacing w:after="160" w:line="276" w:lineRule="auto"/>
              <w:ind w:left="0"/>
              <w:contextualSpacing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A16E6E" w:rsidRPr="00A16E6E" w:rsidRDefault="00A16E6E" w:rsidP="00A16E6E">
            <w:pPr>
              <w:pStyle w:val="af4"/>
              <w:spacing w:after="160" w:line="276" w:lineRule="auto"/>
              <w:contextualSpacing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נגב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זכתה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במכרז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מספר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38/07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למתן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רישיון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להקמה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ולהפעלה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של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רשת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חלוקת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טבעי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באזור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הנגב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ובשנת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2009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קיבלה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רישיון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להקמה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ולהפעלה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של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רשת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חלוקה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לפי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סעיף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3(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א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)(2)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לחוק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משק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הטבעי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,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התשס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>-2002.</w:t>
            </w:r>
          </w:p>
          <w:p w:rsidR="00A16E6E" w:rsidRPr="00A16E6E" w:rsidRDefault="00A16E6E" w:rsidP="00A16E6E">
            <w:pPr>
              <w:pStyle w:val="af4"/>
              <w:spacing w:after="160" w:line="276" w:lineRule="auto"/>
              <w:ind w:left="0"/>
              <w:contextualSpacing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:rsidR="00A16E6E" w:rsidRPr="00A16E6E" w:rsidRDefault="00A16E6E" w:rsidP="0028499C">
            <w:pPr>
              <w:spacing w:line="276" w:lineRule="auto"/>
              <w:ind w:left="694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ביום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27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במרץ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2018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נחתם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בין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המדינה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לחברה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מסמך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ההסכמות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שכותרתו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"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הסכמות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בין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המדינה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וחברת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נגב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טבעי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בע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לשם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מניעת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פגיעה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ברצף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אספקת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גז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טבעי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לצרכנים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בעיר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ערד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ובשכונת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הניצחון</w:t>
            </w:r>
            <w:r w:rsidRPr="00A16E6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16E6E">
              <w:rPr>
                <w:rFonts w:ascii="David" w:hAnsi="David" w:cs="David" w:hint="cs"/>
                <w:b/>
                <w:sz w:val="24"/>
                <w:szCs w:val="24"/>
                <w:rtl/>
              </w:rPr>
              <w:t>בדימונה</w:t>
            </w:r>
            <w:r w:rsidR="0028499C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="00D308AF">
              <w:rPr>
                <w:rFonts w:ascii="David" w:hAnsi="David" w:cs="David" w:hint="cs"/>
                <w:b/>
                <w:sz w:val="24"/>
                <w:szCs w:val="24"/>
                <w:rtl/>
              </w:rPr>
              <w:t>, במסגרתו הוסכם כי ככל שיידרשו עבודות לבטיחות המתקנים, הנושא יובא להכרעת מנהל רשות הגז הטבעי, והכל כמפורט לעיל.</w:t>
            </w:r>
          </w:p>
          <w:p w:rsidR="00A16E6E" w:rsidRPr="00CC390C" w:rsidRDefault="00A16E6E" w:rsidP="00A16E6E">
            <w:pPr>
              <w:pStyle w:val="af4"/>
              <w:spacing w:after="160" w:line="276" w:lineRule="auto"/>
              <w:contextualSpacing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</w:p>
        </w:tc>
      </w:tr>
      <w:tr w:rsidR="007548B0" w:rsidTr="00CC39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Pr="006E448B" w:rsidRDefault="00EF4442" w:rsidP="006E448B">
            <w:pPr>
              <w:spacing w:after="160" w:line="276" w:lineRule="auto"/>
              <w:ind w:left="360"/>
              <w:contextualSpacing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בהתאם</w:t>
            </w:r>
            <w:r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לאמור</w:t>
            </w:r>
            <w:r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לעיל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ובנסיבות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העניין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,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חברת</w:t>
            </w:r>
            <w:r w:rsidR="00A16E6E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A16E6E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נגב</w:t>
            </w:r>
            <w:r w:rsidR="00A16E6E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A16E6E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גז</w:t>
            </w:r>
            <w:r w:rsidR="00A16E6E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A16E6E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טבעי</w:t>
            </w:r>
            <w:r w:rsidR="00A16E6E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A16E6E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בע</w:t>
            </w:r>
            <w:r w:rsidR="00A16E6E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>"</w:t>
            </w:r>
            <w:r w:rsidR="00A16E6E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מ</w:t>
            </w:r>
            <w:r w:rsidR="00A16E6E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היא</w:t>
            </w:r>
            <w:r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היחידה</w:t>
            </w:r>
            <w:r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אשר</w:t>
            </w:r>
            <w:r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רשאית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על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פי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דין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לבצע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את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העבודות</w:t>
            </w:r>
            <w:r w:rsidR="00A16E6E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מושא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308AF" w:rsidRPr="006E448B">
              <w:rPr>
                <w:rFonts w:cs="David" w:hint="cs"/>
                <w:b/>
                <w:sz w:val="24"/>
                <w:szCs w:val="24"/>
                <w:rtl/>
                <w:lang w:eastAsia="he-IL"/>
              </w:rPr>
              <w:t>העניין</w:t>
            </w:r>
            <w:r w:rsidR="00D308AF" w:rsidRPr="006E448B">
              <w:rPr>
                <w:rFonts w:cs="David"/>
                <w:b/>
                <w:sz w:val="24"/>
                <w:szCs w:val="24"/>
                <w:rtl/>
                <w:lang w:eastAsia="he-IL"/>
              </w:rPr>
              <w:t>.</w:t>
            </w:r>
          </w:p>
          <w:p w:rsidR="00A16E6E" w:rsidRPr="00A16E6E" w:rsidRDefault="00A16E6E" w:rsidP="00A16E6E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CC390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Pr="00CC390C" w:rsidRDefault="00DC15D4" w:rsidP="00CC390C">
            <w:pPr>
              <w:pStyle w:val="af4"/>
              <w:spacing w:line="360" w:lineRule="auto"/>
              <w:ind w:left="406"/>
              <w:jc w:val="both"/>
              <w:rPr>
                <w:b/>
                <w:lang w:eastAsia="he-IL"/>
              </w:rPr>
            </w:pPr>
          </w:p>
        </w:tc>
      </w:tr>
    </w:tbl>
    <w:p w:rsidR="00DC15D4" w:rsidRPr="00AF57E9" w:rsidRDefault="009B6B29" w:rsidP="00B146A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DC15D4" w:rsidRPr="00AF57E9" w:rsidRDefault="009B6B29" w:rsidP="00DC15D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787"/>
        <w:gridCol w:w="2835"/>
      </w:tblGrid>
      <w:tr w:rsidR="00617FAD" w:rsidTr="00CA73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Pr="00AF57E9" w:rsidRDefault="00CA732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אינג' מיכאל קובליק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Pr="00AF57E9" w:rsidRDefault="00CA732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מיתקני גז טבעי לצריכה עצמית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D4" w:rsidRPr="00CA7320" w:rsidRDefault="00617FAD" w:rsidP="00F0769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17FAD">
              <w:rPr>
                <w:rFonts w:asciiTheme="minorBidi" w:hAnsiTheme="minorBidi"/>
                <w:b/>
                <w:noProof/>
                <w:sz w:val="21"/>
                <w:szCs w:val="21"/>
                <w:rtl/>
              </w:rPr>
              <w:drawing>
                <wp:inline distT="0" distB="0" distL="0" distR="0" wp14:anchorId="58381B18" wp14:editId="5EF6C238">
                  <wp:extent cx="1626919" cy="551572"/>
                  <wp:effectExtent l="0" t="0" r="0" b="1270"/>
                  <wp:docPr id="1" name="תמונה 1" descr="C:\Users\michaelko\Desktop\חתימה דיגיטאלית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chaelko\Desktop\חתימה דיגיטאלית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998" cy="59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7FAD" w:rsidTr="00CA73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C15D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DC15D4" w:rsidRPr="00817FBA" w:rsidRDefault="00DC15D4" w:rsidP="00B146AA"/>
    <w:sectPr w:rsidR="00DC15D4" w:rsidRPr="00817FBA" w:rsidSect="00DC15D4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FE6" w:rsidRDefault="009B3FE6">
      <w:r>
        <w:separator/>
      </w:r>
    </w:p>
  </w:endnote>
  <w:endnote w:type="continuationSeparator" w:id="0">
    <w:p w:rsidR="009B3FE6" w:rsidRDefault="009B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Malgun Gothic Semilight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E671B0" w:rsidTr="00DC15D4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E671B0" w:rsidRPr="00D02A79" w:rsidRDefault="00E671B0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E671B0" w:rsidRPr="0042031D" w:rsidRDefault="00E671B0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E671B0" w:rsidRPr="00D02A79" w:rsidRDefault="00E671B0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B31B54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B31B54">
            <w:rPr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E671B0" w:rsidRPr="00D02A79" w:rsidRDefault="00E671B0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E671B0" w:rsidTr="00DC15D4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E671B0" w:rsidRPr="00D02A79" w:rsidRDefault="00E671B0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E671B0" w:rsidRPr="00E93349" w:rsidRDefault="00E671B0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E671B0" w:rsidRPr="00D02A79" w:rsidRDefault="00E671B0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E671B0" w:rsidRPr="00B24F08" w:rsidRDefault="00E671B0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E671B0" w:rsidTr="00DC15D4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E671B0" w:rsidRPr="00D02A79" w:rsidRDefault="00E671B0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E671B0" w:rsidRPr="00D02A79" w:rsidRDefault="00E671B0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E671B0" w:rsidRPr="00D02A79" w:rsidRDefault="00E671B0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E671B0" w:rsidRPr="00354861" w:rsidRDefault="00E671B0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FE6" w:rsidRDefault="009B3FE6">
      <w:r>
        <w:separator/>
      </w:r>
    </w:p>
  </w:footnote>
  <w:footnote w:type="continuationSeparator" w:id="0">
    <w:p w:rsidR="009B3FE6" w:rsidRDefault="009B3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E671B0" w:rsidTr="00DC15D4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E671B0" w:rsidRPr="005D6483" w:rsidRDefault="00E671B0" w:rsidP="00DC15D4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E671B0" w:rsidRPr="005D6483" w:rsidRDefault="00E671B0" w:rsidP="00DC15D4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E671B0" w:rsidTr="00DC15D4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E671B0" w:rsidRPr="00D84715" w:rsidRDefault="00E671B0" w:rsidP="00DC15D4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DB9BD1C" wp14:editId="4998A6C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E671B0" w:rsidRPr="00CE601A" w:rsidRDefault="00E671B0" w:rsidP="00DC15D4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E671B0" w:rsidRPr="00F54EBF" w:rsidRDefault="00E671B0" w:rsidP="00DC15D4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E671B0" w:rsidRDefault="00E671B0" w:rsidP="00DC15D4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E671B0" w:rsidRPr="00CE601A" w:rsidRDefault="00E671B0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E671B0" w:rsidRPr="00F8548C" w:rsidRDefault="00E671B0" w:rsidP="00DC15D4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>
            <w:rPr>
              <w:rFonts w:ascii="Arial" w:hAnsi="Arial" w:hint="cs"/>
              <w:rtl/>
            </w:rPr>
            <w:t xml:space="preserve"> ורכישות</w:t>
          </w:r>
        </w:p>
      </w:tc>
    </w:tr>
    <w:tr w:rsidR="00E671B0" w:rsidTr="00DC15D4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E671B0" w:rsidRPr="00D84715" w:rsidRDefault="00E671B0" w:rsidP="00DC15D4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E671B0" w:rsidRDefault="00E671B0" w:rsidP="00DC15D4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E671B0" w:rsidRPr="00D84715" w:rsidRDefault="00E671B0" w:rsidP="00DC15D4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 משני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E671B0" w:rsidRPr="00F8548C" w:rsidRDefault="00E671B0" w:rsidP="00DC15D4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E671B0" w:rsidTr="00DC15D4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E671B0" w:rsidRPr="00D84715" w:rsidRDefault="00E671B0" w:rsidP="00DC15D4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E671B0" w:rsidRPr="00D84715" w:rsidRDefault="00E671B0" w:rsidP="00DC15D4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E671B0" w:rsidRPr="00106EF7" w:rsidRDefault="00E671B0" w:rsidP="00DC15D4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E671B0" w:rsidRPr="00671AFA" w:rsidRDefault="00E671B0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7.6.3</w:t>
          </w:r>
        </w:p>
      </w:tc>
    </w:tr>
    <w:tr w:rsidR="00E671B0" w:rsidTr="00DC15D4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E671B0" w:rsidRPr="00D84715" w:rsidRDefault="00E671B0" w:rsidP="00DC15D4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E671B0" w:rsidRPr="00D84715" w:rsidRDefault="00E671B0" w:rsidP="00DC15D4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E671B0" w:rsidRPr="00D84715" w:rsidRDefault="00E671B0" w:rsidP="00DC15D4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E671B0" w:rsidRPr="00F8548C" w:rsidRDefault="00E671B0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E671B0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E671B0" w:rsidRPr="00D84715" w:rsidRDefault="00E671B0" w:rsidP="00DC15D4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E671B0" w:rsidRPr="00D84715" w:rsidRDefault="00E671B0" w:rsidP="00DC15D4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E671B0" w:rsidRPr="00D84715" w:rsidRDefault="00E671B0" w:rsidP="00DC15D4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E671B0" w:rsidRPr="00F8548C" w:rsidRDefault="00E671B0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E671B0" w:rsidRPr="00F8548C" w:rsidRDefault="00E671B0" w:rsidP="009B6B29">
          <w:pPr>
            <w:rPr>
              <w:rFonts w:ascii="Arial" w:hAnsi="Arial"/>
              <w:rtl/>
            </w:rPr>
          </w:pPr>
        </w:p>
      </w:tc>
    </w:tr>
  </w:tbl>
  <w:p w:rsidR="00E671B0" w:rsidRPr="00D84715" w:rsidRDefault="00E671B0" w:rsidP="00DC15D4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7B2225"/>
    <w:multiLevelType w:val="hybridMultilevel"/>
    <w:tmpl w:val="07DA7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C4A33"/>
    <w:multiLevelType w:val="multilevel"/>
    <w:tmpl w:val="2702F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BB5846"/>
    <w:multiLevelType w:val="multilevel"/>
    <w:tmpl w:val="8244F538"/>
    <w:numStyleLink w:val="Style1"/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9F321A"/>
    <w:multiLevelType w:val="multilevel"/>
    <w:tmpl w:val="8244F538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58A0035"/>
    <w:multiLevelType w:val="hybridMultilevel"/>
    <w:tmpl w:val="5810D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9EE0079"/>
    <w:multiLevelType w:val="multilevel"/>
    <w:tmpl w:val="8244F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David" w:hAnsi="David" w:cs="David" w:hint="default"/>
          <w:sz w:val="24"/>
          <w:szCs w:val="24"/>
        </w:rPr>
      </w:lvl>
    </w:lvlOverride>
  </w:num>
  <w:num w:numId="13">
    <w:abstractNumId w:val="11"/>
  </w:num>
  <w:num w:numId="14">
    <w:abstractNumId w:val="1"/>
  </w:num>
  <w:num w:numId="15">
    <w:abstractNumId w:val="15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hideSpellingErrors/>
  <w:hideGrammaticalErrors/>
  <w:attachedTemplate r:id="rId1"/>
  <w:trackRevisions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F6511"/>
    <w:rsid w:val="00194B0F"/>
    <w:rsid w:val="001B244F"/>
    <w:rsid w:val="0028499C"/>
    <w:rsid w:val="00294900"/>
    <w:rsid w:val="002C1008"/>
    <w:rsid w:val="002C4663"/>
    <w:rsid w:val="003162C1"/>
    <w:rsid w:val="00316881"/>
    <w:rsid w:val="00336CDD"/>
    <w:rsid w:val="00347F56"/>
    <w:rsid w:val="003546A0"/>
    <w:rsid w:val="0042031D"/>
    <w:rsid w:val="004449E8"/>
    <w:rsid w:val="00471DC6"/>
    <w:rsid w:val="00473AB8"/>
    <w:rsid w:val="0059322F"/>
    <w:rsid w:val="005C488D"/>
    <w:rsid w:val="005F4699"/>
    <w:rsid w:val="00617FAD"/>
    <w:rsid w:val="006E448B"/>
    <w:rsid w:val="00701C01"/>
    <w:rsid w:val="007201AD"/>
    <w:rsid w:val="007548B0"/>
    <w:rsid w:val="00773819"/>
    <w:rsid w:val="00780EA3"/>
    <w:rsid w:val="00806C53"/>
    <w:rsid w:val="00815644"/>
    <w:rsid w:val="00880D04"/>
    <w:rsid w:val="00897757"/>
    <w:rsid w:val="009B3FE6"/>
    <w:rsid w:val="009B6B29"/>
    <w:rsid w:val="009F7FB7"/>
    <w:rsid w:val="00A16E6E"/>
    <w:rsid w:val="00A55A17"/>
    <w:rsid w:val="00A64893"/>
    <w:rsid w:val="00B146AA"/>
    <w:rsid w:val="00B31B54"/>
    <w:rsid w:val="00B34925"/>
    <w:rsid w:val="00B468D1"/>
    <w:rsid w:val="00B95459"/>
    <w:rsid w:val="00BA1D59"/>
    <w:rsid w:val="00BD1DAE"/>
    <w:rsid w:val="00BE3975"/>
    <w:rsid w:val="00C85A00"/>
    <w:rsid w:val="00CA7320"/>
    <w:rsid w:val="00CC390C"/>
    <w:rsid w:val="00D06D43"/>
    <w:rsid w:val="00D173F3"/>
    <w:rsid w:val="00D308AF"/>
    <w:rsid w:val="00D91EEB"/>
    <w:rsid w:val="00DC0733"/>
    <w:rsid w:val="00DC15D4"/>
    <w:rsid w:val="00DF117B"/>
    <w:rsid w:val="00E07366"/>
    <w:rsid w:val="00E350BF"/>
    <w:rsid w:val="00E671B0"/>
    <w:rsid w:val="00EF309C"/>
    <w:rsid w:val="00EF4442"/>
    <w:rsid w:val="00F07692"/>
    <w:rsid w:val="00F13843"/>
    <w:rsid w:val="00F47ECE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3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jlqj4b">
    <w:name w:val="jlqj4b"/>
    <w:basedOn w:val="a2"/>
    <w:rsid w:val="00DC15D4"/>
  </w:style>
  <w:style w:type="numbering" w:customStyle="1" w:styleId="Style1">
    <w:name w:val="Style1"/>
    <w:uiPriority w:val="99"/>
    <w:rsid w:val="00DC15D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 xmlns="dfdc756c-b567-4cb8-a028-4546c554521a" xsi:nil="true"/>
    <docType xmlns="dfdc756c-b567-4cb8-a028-4546c554521a">צרופה</docType>
    <numberRequest xmlns="dfdc756c-b567-4cb8-a028-4546c554521a">538/2022</numberReques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175E7-92E3-498D-B850-7E92EACFF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2332CA-012C-4C3D-B3C1-96F9ADB18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dfdc756c-b567-4cb8-a028-4546c554521a"/>
  </ds:schemaRefs>
</ds:datastoreItem>
</file>

<file path=customXml/itemProps4.xml><?xml version="1.0" encoding="utf-8"?>
<ds:datastoreItem xmlns:ds="http://schemas.openxmlformats.org/officeDocument/2006/customXml" ds:itemID="{44C4E62B-CB70-481A-873A-0A93F561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677</Words>
  <Characters>3389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אילנה טמסוט</cp:lastModifiedBy>
  <cp:revision>2</cp:revision>
  <cp:lastPrinted>2022-03-15T11:27:00Z</cp:lastPrinted>
  <dcterms:created xsi:type="dcterms:W3CDTF">2022-09-29T11:22:00Z</dcterms:created>
  <dcterms:modified xsi:type="dcterms:W3CDTF">2022-09-29T11:22:00Z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